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4C52F6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C52F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C52F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52F6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332F4-F8CA-4CE8-B103-57A09FD4E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C24A365E.dotm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2019-07-31T16:02:00Z</dcterms:created>
  <dcterms:modified xsi:type="dcterms:W3CDTF">2019-07-31T16:02:00Z</dcterms:modified>
</cp:coreProperties>
</file>