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</w:p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:rsidR="00D041CE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</w:t>
      </w:r>
      <w:proofErr w:type="gramStart"/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que</w:t>
      </w:r>
      <w:proofErr w:type="gramEnd"/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:</w:t>
      </w:r>
    </w:p>
    <w:p w:rsidR="00634253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São verdadeiras todas as informações que faz constar do formulário de candidatura e dos respetivos anexos;</w:t>
      </w:r>
    </w:p>
    <w:p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8C1B3C" w:rsidRPr="00F72913" w:rsidRDefault="00D86E9A" w:rsidP="008C1B3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</w:t>
      </w:r>
      <w:r w:rsidR="00E03413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os critérios de elegibilidade dos beneficiários</w:t>
      </w:r>
      <w:r w:rsidR="00BB5EB8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previstos no artigo 13º do Decreto-Lei n.º 159/2014 de 27 de outubro</w:t>
      </w:r>
      <w:r w:rsidR="003D47F2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:rsidR="003E71E6" w:rsidRPr="00F72913" w:rsidRDefault="003E71E6" w:rsidP="003E71E6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C6041D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A operação (e qualquer uma das suas componentes determinantes para a elegibilidade da operação) não se </w:t>
      </w:r>
      <w:proofErr w:type="gramStart"/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encontra(m</w:t>
      </w:r>
      <w:proofErr w:type="gramEnd"/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) materialmente concluída(s) ou totalmente executada(s) antes da apresentação da candidatura: inexistência de </w:t>
      </w:r>
      <w:proofErr w:type="gramStart"/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auto(s</w:t>
      </w:r>
      <w:proofErr w:type="gramEnd"/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) de receção provisória (operações/componentes infraestruturais) ou última fatura (operações/componentes imateriais);</w:t>
      </w:r>
    </w:p>
    <w:p w:rsidR="00C6041D" w:rsidRPr="00C6041D" w:rsidRDefault="00C6041D" w:rsidP="00C6041D">
      <w:pPr>
        <w:pStyle w:val="PargrafodaLista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974CD6">
        <w:trPr>
          <w:trHeight w:val="181"/>
        </w:trPr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1A4" w:rsidRDefault="009A7F67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9A7F67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9A7F67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83C37"/>
    <w:rsid w:val="00090857"/>
    <w:rsid w:val="000F4C4F"/>
    <w:rsid w:val="00100763"/>
    <w:rsid w:val="001413B0"/>
    <w:rsid w:val="00186F39"/>
    <w:rsid w:val="001939FC"/>
    <w:rsid w:val="00194FB1"/>
    <w:rsid w:val="001A2F24"/>
    <w:rsid w:val="001C3F7D"/>
    <w:rsid w:val="001E0674"/>
    <w:rsid w:val="001E5721"/>
    <w:rsid w:val="00212141"/>
    <w:rsid w:val="00217B35"/>
    <w:rsid w:val="00262185"/>
    <w:rsid w:val="002B4254"/>
    <w:rsid w:val="002B5151"/>
    <w:rsid w:val="002C794C"/>
    <w:rsid w:val="003228EA"/>
    <w:rsid w:val="00335B4D"/>
    <w:rsid w:val="00345C64"/>
    <w:rsid w:val="00357083"/>
    <w:rsid w:val="003B384E"/>
    <w:rsid w:val="003B7490"/>
    <w:rsid w:val="003D47F2"/>
    <w:rsid w:val="003E71E6"/>
    <w:rsid w:val="00432074"/>
    <w:rsid w:val="00466F65"/>
    <w:rsid w:val="00494187"/>
    <w:rsid w:val="00494348"/>
    <w:rsid w:val="004B031F"/>
    <w:rsid w:val="004C7101"/>
    <w:rsid w:val="004D1AEF"/>
    <w:rsid w:val="004D3092"/>
    <w:rsid w:val="004D7191"/>
    <w:rsid w:val="004E321C"/>
    <w:rsid w:val="004E5B96"/>
    <w:rsid w:val="004E7931"/>
    <w:rsid w:val="004F4FC4"/>
    <w:rsid w:val="004F79C7"/>
    <w:rsid w:val="005107A5"/>
    <w:rsid w:val="00511832"/>
    <w:rsid w:val="005122DE"/>
    <w:rsid w:val="0054494E"/>
    <w:rsid w:val="0056570B"/>
    <w:rsid w:val="00573E28"/>
    <w:rsid w:val="005A1C4E"/>
    <w:rsid w:val="005A5F44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46660"/>
    <w:rsid w:val="0065586A"/>
    <w:rsid w:val="00672E63"/>
    <w:rsid w:val="00673F6C"/>
    <w:rsid w:val="006823CF"/>
    <w:rsid w:val="006B4991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F1100"/>
    <w:rsid w:val="008063F2"/>
    <w:rsid w:val="00807162"/>
    <w:rsid w:val="0080770C"/>
    <w:rsid w:val="00827EF8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E013D"/>
    <w:rsid w:val="008E4042"/>
    <w:rsid w:val="008E77E9"/>
    <w:rsid w:val="00900E4E"/>
    <w:rsid w:val="00904654"/>
    <w:rsid w:val="009163C4"/>
    <w:rsid w:val="00943EB4"/>
    <w:rsid w:val="00965278"/>
    <w:rsid w:val="00974CD6"/>
    <w:rsid w:val="009A0D52"/>
    <w:rsid w:val="009A7F67"/>
    <w:rsid w:val="009B14A9"/>
    <w:rsid w:val="009B5F1B"/>
    <w:rsid w:val="009D02CB"/>
    <w:rsid w:val="009D2900"/>
    <w:rsid w:val="009E0BA9"/>
    <w:rsid w:val="009F32DC"/>
    <w:rsid w:val="00A01CC6"/>
    <w:rsid w:val="00A35FC7"/>
    <w:rsid w:val="00A37A0C"/>
    <w:rsid w:val="00A429C5"/>
    <w:rsid w:val="00A5270A"/>
    <w:rsid w:val="00A84706"/>
    <w:rsid w:val="00A95959"/>
    <w:rsid w:val="00AA220C"/>
    <w:rsid w:val="00AE7178"/>
    <w:rsid w:val="00AF2FB6"/>
    <w:rsid w:val="00B02DF7"/>
    <w:rsid w:val="00B035DF"/>
    <w:rsid w:val="00B2281A"/>
    <w:rsid w:val="00B50BF3"/>
    <w:rsid w:val="00B54038"/>
    <w:rsid w:val="00B566D0"/>
    <w:rsid w:val="00B82D32"/>
    <w:rsid w:val="00B86D38"/>
    <w:rsid w:val="00BB5EB8"/>
    <w:rsid w:val="00BB6146"/>
    <w:rsid w:val="00BF0F0D"/>
    <w:rsid w:val="00BF47EE"/>
    <w:rsid w:val="00BF6880"/>
    <w:rsid w:val="00BF6F7E"/>
    <w:rsid w:val="00C144F3"/>
    <w:rsid w:val="00C248AE"/>
    <w:rsid w:val="00C448E9"/>
    <w:rsid w:val="00C4691B"/>
    <w:rsid w:val="00C478E4"/>
    <w:rsid w:val="00C6041D"/>
    <w:rsid w:val="00C6780F"/>
    <w:rsid w:val="00C725D4"/>
    <w:rsid w:val="00C8159C"/>
    <w:rsid w:val="00CD6BED"/>
    <w:rsid w:val="00CE4C1E"/>
    <w:rsid w:val="00CF483E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E000E"/>
    <w:rsid w:val="00E03413"/>
    <w:rsid w:val="00E1211C"/>
    <w:rsid w:val="00E140E4"/>
    <w:rsid w:val="00E512F6"/>
    <w:rsid w:val="00E86795"/>
    <w:rsid w:val="00E91EDA"/>
    <w:rsid w:val="00EA0FD4"/>
    <w:rsid w:val="00EC47A6"/>
    <w:rsid w:val="00EC7ED6"/>
    <w:rsid w:val="00F02A9A"/>
    <w:rsid w:val="00F12BBF"/>
    <w:rsid w:val="00F3596F"/>
    <w:rsid w:val="00F72913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9D415-5501-47C1-ADC1-2C82A49D5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44620751.dotm</Template>
  <TotalTime>0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2016-02-12T10:08:00Z</cp:lastPrinted>
  <dcterms:created xsi:type="dcterms:W3CDTF">2016-06-03T08:52:00Z</dcterms:created>
  <dcterms:modified xsi:type="dcterms:W3CDTF">2016-06-03T08:52:00Z</dcterms:modified>
</cp:coreProperties>
</file>