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E90745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E90745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3447" w:dyaOrig="135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57545746" r:id="rId2"/>
            </w:object>
          </w:r>
          <w:r>
            <w:tab/>
          </w:r>
          <w:r>
            <w:tab/>
          </w:r>
          <w:r w:rsidR="00080E45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080E45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0E45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3440F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6443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0745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  <w15:docId w15:val="{1CEBB7CD-DAEE-4538-834C-0FBCF4F6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E73F6064.dotm</Template>
  <TotalTime>0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2020-07-29T15:36:00Z</dcterms:created>
  <dcterms:modified xsi:type="dcterms:W3CDTF">2020-07-29T15:36:00Z</dcterms:modified>
</cp:coreProperties>
</file>