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3D1B5E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3D1B5E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08379646" r:id="rId2"/>
            </w:object>
          </w:r>
          <w:r>
            <w:tab/>
          </w:r>
          <w:r>
            <w:tab/>
          </w:r>
          <w:r w:rsidR="003D1B5E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3D1B5E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1B5E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848988D1-C455-411D-A6A2-8B3958BA1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25FAE27E.dotm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2019-01-07T15:21:00Z</dcterms:created>
  <dcterms:modified xsi:type="dcterms:W3CDTF">2019-01-07T15:21:00Z</dcterms:modified>
</cp:coreProperties>
</file>