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802E05" w:rsidRPr="00865A6A" w:rsidRDefault="00802E05" w:rsidP="00802E05">
      <w:pPr>
        <w:spacing w:before="240" w:after="0"/>
        <w:rPr>
          <w:b/>
          <w:color w:val="00A5BD"/>
        </w:rPr>
      </w:pPr>
      <w:r w:rsidRPr="00865A6A">
        <w:rPr>
          <w:b/>
          <w:color w:val="00A5BD"/>
        </w:rPr>
        <w:lastRenderedPageBreak/>
        <w:t>Ficha Técnica</w:t>
      </w:r>
    </w:p>
    <w:tbl>
      <w:tblPr>
        <w:tblW w:w="8926" w:type="dxa"/>
        <w:tblBorders>
          <w:top w:val="single" w:sz="4" w:space="0" w:color="00A5BD"/>
          <w:left w:val="single" w:sz="4" w:space="0" w:color="00A5BD"/>
          <w:bottom w:val="single" w:sz="4" w:space="0" w:color="00A5BD"/>
          <w:right w:val="single" w:sz="4" w:space="0" w:color="00A5BD"/>
          <w:insideH w:val="single" w:sz="2" w:space="0" w:color="00A5BD"/>
          <w:insideV w:val="single" w:sz="2" w:space="0" w:color="00A5B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1"/>
        <w:gridCol w:w="5675"/>
      </w:tblGrid>
      <w:tr w:rsidR="00802E05" w:rsidRPr="006C526A" w:rsidTr="00E321C6">
        <w:trPr>
          <w:trHeight w:hRule="exact" w:val="257"/>
        </w:trPr>
        <w:tc>
          <w:tcPr>
            <w:tcW w:w="3251" w:type="dxa"/>
            <w:tcBorders>
              <w:top w:val="single" w:sz="4" w:space="0" w:color="00A5BD"/>
              <w:bottom w:val="single" w:sz="4" w:space="0" w:color="FFFFFF"/>
              <w:right w:val="single" w:sz="4" w:space="0" w:color="FFFFFF"/>
            </w:tcBorders>
            <w:shd w:val="clear" w:color="auto" w:fill="00A5BD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6C526A">
              <w:rPr>
                <w:color w:val="FFFFFF"/>
                <w:sz w:val="18"/>
                <w:szCs w:val="18"/>
              </w:rPr>
              <w:t>Identificação do documento</w:t>
            </w:r>
          </w:p>
        </w:tc>
        <w:tc>
          <w:tcPr>
            <w:tcW w:w="5675" w:type="dxa"/>
            <w:tcBorders>
              <w:top w:val="single" w:sz="4" w:space="0" w:color="00A5BD"/>
              <w:left w:val="single" w:sz="4" w:space="0" w:color="FFFFFF"/>
            </w:tcBorders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 w:rsidRPr="00934553">
              <w:t>Declaração de Compromisso do ROC/TOC/Responsável Financeiro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Versão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Pr="006C526A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elaboração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Responsável pela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Secretários Técnicos UO1 a UO5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validação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Aprovação pela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Data aprovação CD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09/03/2016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Âmbito de aplicação</w:t>
            </w:r>
          </w:p>
        </w:tc>
        <w:tc>
          <w:tcPr>
            <w:tcW w:w="5675" w:type="dxa"/>
            <w:tcBorders>
              <w:left w:val="single" w:sz="4" w:space="0" w:color="FFFFFF"/>
            </w:tcBorders>
            <w:vAlign w:val="center"/>
          </w:tcPr>
          <w:p w:rsidR="00802E05" w:rsidRPr="008F5BDE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Aplicável aos Avisos de Abertura de Concurso da AG do Centro 2020</w:t>
            </w:r>
          </w:p>
        </w:tc>
      </w:tr>
      <w:tr w:rsidR="00802E05" w:rsidRPr="008F5BDE" w:rsidTr="00E321C6">
        <w:trPr>
          <w:trHeight w:hRule="exact" w:val="295"/>
        </w:trPr>
        <w:tc>
          <w:tcPr>
            <w:tcW w:w="325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A5BD"/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color w:val="FFFFFF"/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Destinatários</w:t>
            </w:r>
          </w:p>
        </w:tc>
        <w:tc>
          <w:tcPr>
            <w:tcW w:w="5675" w:type="dxa"/>
            <w:tcBorders>
              <w:left w:val="single" w:sz="4" w:space="0" w:color="FFFFFF"/>
              <w:bottom w:val="single" w:sz="4" w:space="0" w:color="00A5BD"/>
            </w:tcBorders>
            <w:vAlign w:val="center"/>
          </w:tcPr>
          <w:p w:rsidR="00802E05" w:rsidRDefault="00802E05" w:rsidP="00E321C6">
            <w:pPr>
              <w:spacing w:after="0" w:line="240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UO responsáveis pela elaboração de proposta de aviso de concurso</w:t>
            </w:r>
          </w:p>
        </w:tc>
      </w:tr>
    </w:tbl>
    <w:p w:rsidR="00802E05" w:rsidRDefault="00802E05" w:rsidP="00802E05"/>
    <w:p w:rsidR="00FF3CEB" w:rsidRDefault="00FF3CEB">
      <w:pP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br w:type="page"/>
      </w:r>
    </w:p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p w:rsidR="00FF3CEB" w:rsidRDefault="00FF3CEB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FF3CEB" w:rsidSect="00F17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0202F8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0202F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0202F8">
      <w:rPr>
        <w:rFonts w:ascii="Trebuchet MS" w:hAnsi="Trebuchet MS" w:cs="Calibri"/>
        <w:b/>
        <w:noProof/>
        <w:sz w:val="16"/>
        <w:szCs w:val="16"/>
      </w:rPr>
      <w:t>3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FF3CEB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752448" behindDoc="0" locked="0" layoutInCell="1" allowOverlap="1" wp14:anchorId="1B6B0FEA" wp14:editId="754E3D1A">
          <wp:simplePos x="0" y="0"/>
          <wp:positionH relativeFrom="column">
            <wp:posOffset>4429125</wp:posOffset>
          </wp:positionH>
          <wp:positionV relativeFrom="paragraph">
            <wp:posOffset>-219710</wp:posOffset>
          </wp:positionV>
          <wp:extent cx="1257300" cy="476250"/>
          <wp:effectExtent l="0" t="0" r="0" b="0"/>
          <wp:wrapNone/>
          <wp:docPr id="206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25472" behindDoc="0" locked="0" layoutInCell="1" allowOverlap="1" wp14:anchorId="5C4B537B" wp14:editId="50CE74FE">
          <wp:simplePos x="0" y="0"/>
          <wp:positionH relativeFrom="column">
            <wp:posOffset>-266700</wp:posOffset>
          </wp:positionH>
          <wp:positionV relativeFrom="paragraph">
            <wp:posOffset>-162560</wp:posOffset>
          </wp:positionV>
          <wp:extent cx="1314450" cy="409575"/>
          <wp:effectExtent l="0" t="0" r="0" b="9525"/>
          <wp:wrapNone/>
          <wp:docPr id="2" name="Objec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ject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1445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PT"/>
      </w:rPr>
      <w:drawing>
        <wp:anchor distT="0" distB="0" distL="114300" distR="114300" simplePos="0" relativeHeight="251688960" behindDoc="0" locked="0" layoutInCell="1" allowOverlap="1" wp14:anchorId="16573E25" wp14:editId="2BF7CB9F">
          <wp:simplePos x="0" y="0"/>
          <wp:positionH relativeFrom="column">
            <wp:posOffset>2143125</wp:posOffset>
          </wp:positionH>
          <wp:positionV relativeFrom="paragraph">
            <wp:posOffset>-219710</wp:posOffset>
          </wp:positionV>
          <wp:extent cx="971550" cy="476250"/>
          <wp:effectExtent l="0" t="0" r="0" b="0"/>
          <wp:wrapNone/>
          <wp:docPr id="206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4D3092" w:rsidRDefault="004D30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DA5" w:rsidRDefault="00F11D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202F8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2E05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11DA5"/>
    <w:rsid w:val="00FB174B"/>
    <w:rsid w:val="00FC4459"/>
    <w:rsid w:val="00FF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74C75-C3FA-447C-A385-6BD24E9BB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E1540B98.dotm</Template>
  <TotalTime>0</TotalTime>
  <Pages>3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2016-04-11T22:56:00Z</cp:lastPrinted>
  <dcterms:created xsi:type="dcterms:W3CDTF">2018-03-28T14:26:00Z</dcterms:created>
  <dcterms:modified xsi:type="dcterms:W3CDTF">2018-03-28T14:26:00Z</dcterms:modified>
</cp:coreProperties>
</file>