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Pr="00CF2586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eastAsia="Times New Roman" w:cs="Trebuchet MS"/>
          <w:color w:val="000000"/>
          <w:sz w:val="20"/>
          <w:szCs w:val="20"/>
          <w:lang w:eastAsia="pt-PT"/>
        </w:rPr>
      </w:pPr>
      <w:r w:rsidRPr="00CF2586">
        <w:rPr>
          <w:rFonts w:eastAsia="Times New Roman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CF2586">
        <w:rPr>
          <w:rFonts w:eastAsia="Times New Roman" w:cs="Trebuchet MS"/>
          <w:color w:val="000000"/>
          <w:sz w:val="20"/>
          <w:szCs w:val="20"/>
          <w:lang w:eastAsia="pt-PT"/>
        </w:rPr>
        <w:t>(</w:t>
      </w:r>
      <w:r w:rsidRPr="00CF2586">
        <w:rPr>
          <w:rFonts w:eastAsia="Times New Roman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 w:rsidRPr="00CF2586">
        <w:rPr>
          <w:rFonts w:eastAsia="Times New Roman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CF2586" w:rsidRDefault="00CF2586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CF2586" w:rsidRPr="00865A6A" w:rsidRDefault="00CF2586" w:rsidP="00CF2586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CF2586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 xml:space="preserve">Declaração de Compromisso </w:t>
            </w:r>
            <w:r w:rsidRPr="00567C36">
              <w:t>do Beneficiário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CF2586" w:rsidRDefault="00CF2586" w:rsidP="00CF2586"/>
    <w:p w:rsidR="00CF2586" w:rsidRPr="00567C36" w:rsidRDefault="00CF2586" w:rsidP="00CF2586"/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4600C3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600C3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600C3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CF2586">
    <w:pPr>
      <w:pStyle w:val="Cabealho"/>
    </w:pPr>
    <w:r w:rsidRPr="00CF2586"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64E9EDD1" wp14:editId="7D555CD0">
          <wp:simplePos x="0" y="0"/>
          <wp:positionH relativeFrom="column">
            <wp:posOffset>4695825</wp:posOffset>
          </wp:positionH>
          <wp:positionV relativeFrom="paragraph">
            <wp:posOffset>-314960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F0E05C1" wp14:editId="37FFA1AB">
          <wp:simplePos x="0" y="0"/>
          <wp:positionH relativeFrom="column">
            <wp:posOffset>0</wp:posOffset>
          </wp:positionH>
          <wp:positionV relativeFrom="paragraph">
            <wp:posOffset>-257810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303F20C5" wp14:editId="00D90002">
          <wp:simplePos x="0" y="0"/>
          <wp:positionH relativeFrom="column">
            <wp:posOffset>2409825</wp:posOffset>
          </wp:positionH>
          <wp:positionV relativeFrom="paragraph">
            <wp:posOffset>-334010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00C3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212B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2586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5E5CE-622D-4F59-856B-36F8C721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311D8197.dotm</Template>
  <TotalTime>0</TotalTime>
  <Pages>3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2016-04-11T22:59:00Z</cp:lastPrinted>
  <dcterms:created xsi:type="dcterms:W3CDTF">2018-03-28T14:26:00Z</dcterms:created>
  <dcterms:modified xsi:type="dcterms:W3CDTF">2018-03-28T14:26:00Z</dcterms:modified>
</cp:coreProperties>
</file>