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C96692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C9669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C96692">
      <w:rPr>
        <w:rFonts w:ascii="Trebuchet MS" w:hAnsi="Trebuchet MS" w:cs="Calibri"/>
        <w:b/>
        <w:noProof/>
        <w:sz w:val="16"/>
        <w:szCs w:val="16"/>
      </w:rPr>
      <w:t>2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93348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C96692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1906F-07FC-48E9-AF43-7ADE9E0AD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A852169B.dotm</Template>
  <TotalTime>0</TotalTime>
  <Pages>2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2017-02-20T15:15:00Z</dcterms:created>
  <dcterms:modified xsi:type="dcterms:W3CDTF">2017-02-20T15:15:00Z</dcterms:modified>
</cp:coreProperties>
</file>