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4FC2F5F0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6E593F">
      <w:rPr>
        <w:rStyle w:val="Nmerodepgina"/>
        <w:rFonts w:ascii="Trebuchet MS" w:hAnsi="Trebuchet MS"/>
        <w:noProof/>
        <w:sz w:val="18"/>
        <w:szCs w:val="18"/>
      </w:rPr>
      <w:t>7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6E593F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2587" w:dyaOrig="1017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08379670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2587" w:dyaOrig="1017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08379671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593F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D93C1-B39B-4E47-9158-00EBD9A60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25FAE27E.dotm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2019-01-07T15:21:00Z</dcterms:created>
  <dcterms:modified xsi:type="dcterms:W3CDTF">2019-01-07T15:21:00Z</dcterms:modified>
</cp:coreProperties>
</file>