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27357F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27357F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 o:ole="">
                <v:imagedata r:id="rId1" o:title=""/>
              </v:shape>
              <o:OLEObject Type="Embed" ProgID="Visio.Drawing.11" ShapeID="_x0000_i1025" DrawAspect="Content" ObjectID="_1526452618" r:id="rId2"/>
            </w:object>
          </w:r>
          <w:r>
            <w:tab/>
          </w:r>
          <w:r>
            <w:tab/>
          </w:r>
          <w:r w:rsidR="0027357F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27357F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57F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771F9D9C-F56D-4758-9258-EF34D9CD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AAC4242C.dotm</Template>
  <TotalTime>1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2016-06-03T08:51:00Z</dcterms:created>
  <dcterms:modified xsi:type="dcterms:W3CDTF">2016-06-03T08:51:00Z</dcterms:modified>
</cp:coreProperties>
</file>