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4369FE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369FE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369FE">
      <w:rPr>
        <w:rFonts w:ascii="Trebuchet MS" w:hAnsi="Trebuchet MS" w:cs="Calibri"/>
        <w:b/>
        <w:noProof/>
        <w:sz w:val="16"/>
        <w:szCs w:val="16"/>
      </w:rPr>
      <w:t>2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3C3EC8"/>
    <w:rsid w:val="00432074"/>
    <w:rsid w:val="004369FE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F05CF-560A-4AD1-B8AF-F8111806D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EC4901E4.dotm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2016-06-16T10:48:00Z</dcterms:created>
  <dcterms:modified xsi:type="dcterms:W3CDTF">2016-06-16T10:48:00Z</dcterms:modified>
</cp:coreProperties>
</file>