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4315B8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315B8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315B8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315B8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C92C8-9422-4EE8-8788-EDDFFF1CD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BBFB9C1B.dotm</Template>
  <TotalTime>0</TotalTime>
  <Pages>2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Alina Silva</dc:creator>
  <cp:lastModifiedBy>Margarida Franca</cp:lastModifiedBy>
  <cp:revision>2</cp:revision>
  <dcterms:created xsi:type="dcterms:W3CDTF">2020-08-03T13:39:00Z</dcterms:created>
  <dcterms:modified xsi:type="dcterms:W3CDTF">2020-08-03T13:39:00Z</dcterms:modified>
</cp:coreProperties>
</file>