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080E45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080E45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557318342" r:id="rId2"/>
            </w:object>
          </w:r>
          <w:r>
            <w:tab/>
          </w:r>
          <w:r>
            <w:tab/>
          </w:r>
          <w:r w:rsidR="00080E45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080E45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0E45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1CEBB7CD-DAEE-4538-834C-0FBCF4F6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BC6E509A.dotm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2017-05-26T14:39:00Z</dcterms:created>
  <dcterms:modified xsi:type="dcterms:W3CDTF">2017-05-26T14:39:00Z</dcterms:modified>
</cp:coreProperties>
</file>