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9D04FB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D04F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D04F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1A88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04F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51B6C-F0A9-4413-B702-C478EAE5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A852169B.dotm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2017-02-20T15:14:00Z</dcterms:created>
  <dcterms:modified xsi:type="dcterms:W3CDTF">2017-02-20T15:14:00Z</dcterms:modified>
</cp:coreProperties>
</file>