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713F88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713F88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713F88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13F88"/>
    <w:rsid w:val="00731A13"/>
    <w:rsid w:val="007377DE"/>
    <w:rsid w:val="0074248C"/>
    <w:rsid w:val="007F1100"/>
    <w:rsid w:val="008063F2"/>
    <w:rsid w:val="00807162"/>
    <w:rsid w:val="00827EF8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58BB4-FCA8-4C41-8F08-886349D30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25FAE27E.dotm</Template>
  <TotalTime>0</TotalTime>
  <Pages>2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dcterms:created xsi:type="dcterms:W3CDTF">2019-01-07T15:21:00Z</dcterms:created>
  <dcterms:modified xsi:type="dcterms:W3CDTF">2019-01-07T15:21:00Z</dcterms:modified>
</cp:coreProperties>
</file>