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7E13E0C1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C14D8D">
      <w:rPr>
        <w:rStyle w:val="Nmerodepgina"/>
        <w:rFonts w:ascii="Trebuchet MS" w:hAnsi="Trebuchet MS"/>
        <w:noProof/>
        <w:sz w:val="18"/>
        <w:szCs w:val="18"/>
      </w:rPr>
      <w:t>20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C14D8D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65926528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65926529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14D8D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4CF9-52CB-4486-B70B-342D692F0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7F8229E2.dotm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2020-11-03T16:36:00Z</dcterms:created>
  <dcterms:modified xsi:type="dcterms:W3CDTF">2020-11-03T16:36:00Z</dcterms:modified>
</cp:coreProperties>
</file>