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Pr="00CF2586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eastAsia="Times New Roman" w:cs="Trebuchet MS"/>
          <w:color w:val="000000"/>
          <w:sz w:val="20"/>
          <w:szCs w:val="20"/>
          <w:lang w:eastAsia="pt-PT"/>
        </w:rPr>
      </w:pPr>
      <w:r w:rsidRPr="00CF2586">
        <w:rPr>
          <w:rFonts w:eastAsia="Times New Roman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CF2586">
        <w:rPr>
          <w:rFonts w:eastAsia="Times New Roman" w:cs="Trebuchet MS"/>
          <w:color w:val="000000"/>
          <w:sz w:val="20"/>
          <w:szCs w:val="20"/>
          <w:lang w:eastAsia="pt-PT"/>
        </w:rPr>
        <w:t>(</w:t>
      </w:r>
      <w:r w:rsidRPr="00CF2586">
        <w:rPr>
          <w:rFonts w:eastAsia="Times New Roman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 w:rsidRPr="00CF2586">
        <w:rPr>
          <w:rFonts w:eastAsia="Times New Roman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CF2586" w:rsidRDefault="00CF2586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CF2586" w:rsidRPr="00865A6A" w:rsidRDefault="00CF2586" w:rsidP="00CF2586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CF2586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 xml:space="preserve">Declaração de Compromisso </w:t>
            </w:r>
            <w:r w:rsidRPr="00567C36">
              <w:t>do Beneficiário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CF2586" w:rsidRDefault="00CF2586" w:rsidP="00CF2586"/>
    <w:p w:rsidR="00CF2586" w:rsidRPr="00567C36" w:rsidRDefault="00CF2586" w:rsidP="00CF2586"/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CF69B9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CF69B9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CF69B9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CF2586">
    <w:pPr>
      <w:pStyle w:val="Cabealho"/>
    </w:pPr>
    <w:r w:rsidRPr="00CF2586"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64E9EDD1" wp14:editId="7D555CD0">
          <wp:simplePos x="0" y="0"/>
          <wp:positionH relativeFrom="column">
            <wp:posOffset>4695825</wp:posOffset>
          </wp:positionH>
          <wp:positionV relativeFrom="paragraph">
            <wp:posOffset>-314960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F0E05C1" wp14:editId="37FFA1AB">
          <wp:simplePos x="0" y="0"/>
          <wp:positionH relativeFrom="column">
            <wp:posOffset>0</wp:posOffset>
          </wp:positionH>
          <wp:positionV relativeFrom="paragraph">
            <wp:posOffset>-257810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303F20C5" wp14:editId="00D90002">
          <wp:simplePos x="0" y="0"/>
          <wp:positionH relativeFrom="column">
            <wp:posOffset>2409825</wp:posOffset>
          </wp:positionH>
          <wp:positionV relativeFrom="paragraph">
            <wp:posOffset>-334010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212B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2586"/>
    <w:rsid w:val="00CF483E"/>
    <w:rsid w:val="00CF69B9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AFB18-ADEE-4B04-AC54-A0F8DBCE6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F973F796.dotm</Template>
  <TotalTime>0</TotalTime>
  <Pages>3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2016-04-11T22:59:00Z</cp:lastPrinted>
  <dcterms:created xsi:type="dcterms:W3CDTF">2020-05-28T16:18:00Z</dcterms:created>
  <dcterms:modified xsi:type="dcterms:W3CDTF">2020-05-28T16:18:00Z</dcterms:modified>
</cp:coreProperties>
</file>