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AD05B3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AD05B3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AD05B3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D05B3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3CB37-AE28-49D0-B2BE-BE3744BB5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BD650FF.dotm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2017-01-16T14:17:00Z</dcterms:created>
  <dcterms:modified xsi:type="dcterms:W3CDTF">2017-01-16T14:17:00Z</dcterms:modified>
</cp:coreProperties>
</file>