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D93300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D93300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583757283" r:id="rId2"/>
            </w:object>
          </w:r>
          <w:r>
            <w:tab/>
          </w:r>
          <w:r>
            <w:tab/>
          </w:r>
          <w:r w:rsidR="00D93300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D93300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3300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A78C4D64-21D9-4104-A0B4-722C07391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6579562F.dotm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2018-03-28T14:48:00Z</dcterms:created>
  <dcterms:modified xsi:type="dcterms:W3CDTF">2018-03-28T14:48:00Z</dcterms:modified>
</cp:coreProperties>
</file>