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Pr="00CF2586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eastAsia="Times New Roman" w:cs="Trebuchet MS"/>
          <w:color w:val="000000"/>
          <w:sz w:val="20"/>
          <w:szCs w:val="20"/>
          <w:lang w:eastAsia="pt-PT"/>
        </w:rPr>
      </w:pPr>
      <w:r w:rsidRPr="00CF2586">
        <w:rPr>
          <w:rFonts w:eastAsia="Times New Roman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CF2586">
        <w:rPr>
          <w:rFonts w:eastAsia="Times New Roman" w:cs="Trebuchet MS"/>
          <w:color w:val="000000"/>
          <w:sz w:val="20"/>
          <w:szCs w:val="20"/>
          <w:lang w:eastAsia="pt-PT"/>
        </w:rPr>
        <w:t>(</w:t>
      </w:r>
      <w:r w:rsidRPr="00CF2586">
        <w:rPr>
          <w:rFonts w:eastAsia="Times New Roman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 w:rsidRPr="00CF2586">
        <w:rPr>
          <w:rFonts w:eastAsia="Times New Roman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CF2586" w:rsidRDefault="00CF2586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CF2586" w:rsidRPr="00865A6A" w:rsidRDefault="00CF2586" w:rsidP="00CF2586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CF2586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 xml:space="preserve">Declaração de Compromisso </w:t>
            </w:r>
            <w:r w:rsidRPr="00567C36">
              <w:t>do Beneficiário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Pr="006C526A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CF2586" w:rsidRPr="008F5BDE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CF2586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CF2586" w:rsidRDefault="00CF2586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CF2586" w:rsidRDefault="00CF2586" w:rsidP="00CF2586"/>
    <w:p w:rsidR="00CF2586" w:rsidRPr="00567C36" w:rsidRDefault="00CF2586" w:rsidP="00CF2586"/>
    <w:p w:rsidR="00CF2586" w:rsidRDefault="00CF2586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A5446B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A5446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A5446B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CF2586">
    <w:pPr>
      <w:pStyle w:val="Cabealho"/>
    </w:pPr>
    <w:r w:rsidRPr="00CF2586">
      <w:rPr>
        <w:noProof/>
        <w:lang w:eastAsia="pt-PT"/>
      </w:rPr>
      <w:drawing>
        <wp:anchor distT="0" distB="0" distL="114300" distR="114300" simplePos="0" relativeHeight="251661312" behindDoc="0" locked="0" layoutInCell="1" allowOverlap="1" wp14:anchorId="64E9EDD1" wp14:editId="7D555CD0">
          <wp:simplePos x="0" y="0"/>
          <wp:positionH relativeFrom="column">
            <wp:posOffset>4695825</wp:posOffset>
          </wp:positionH>
          <wp:positionV relativeFrom="paragraph">
            <wp:posOffset>-314960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F0E05C1" wp14:editId="37FFA1AB">
          <wp:simplePos x="0" y="0"/>
          <wp:positionH relativeFrom="column">
            <wp:posOffset>0</wp:posOffset>
          </wp:positionH>
          <wp:positionV relativeFrom="paragraph">
            <wp:posOffset>-257810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F2586"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303F20C5" wp14:editId="00D90002">
          <wp:simplePos x="0" y="0"/>
          <wp:positionH relativeFrom="column">
            <wp:posOffset>2409825</wp:posOffset>
          </wp:positionH>
          <wp:positionV relativeFrom="paragraph">
            <wp:posOffset>-334010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2B" w:rsidRDefault="008E212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212B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5446B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2586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FFFB5-9CA3-4197-AF8E-9B1FD90A8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F2494CAE.dotm</Template>
  <TotalTime>0</TotalTime>
  <Pages>3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2016-04-11T22:59:00Z</cp:lastPrinted>
  <dcterms:created xsi:type="dcterms:W3CDTF">2020-11-03T16:36:00Z</dcterms:created>
  <dcterms:modified xsi:type="dcterms:W3CDTF">2020-11-03T16:36:00Z</dcterms:modified>
</cp:coreProperties>
</file>