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</w:p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D041CE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 operação (e qualquer uma das suas componentes determinantes para a elegibilidade da operação) não se encontra(m) materialmente concluída(s) ou totalmente executada(s) antes da apresentação da candidatura: inexistência de auto(s) de receção provisória (operações/componentes infraestruturais) ou última fatura (operações/componentes imateriais);</w:t>
      </w:r>
    </w:p>
    <w:p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C9317B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C9317B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C9317B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9317B"/>
    <w:rsid w:val="00CD6BED"/>
    <w:rsid w:val="00CE4C1E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CE40E-18AE-4A41-8FAD-327859A5F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25FAE27E.dotm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2016-02-12T10:08:00Z</cp:lastPrinted>
  <dcterms:created xsi:type="dcterms:W3CDTF">2019-01-07T15:20:00Z</dcterms:created>
  <dcterms:modified xsi:type="dcterms:W3CDTF">2019-01-07T15:20:00Z</dcterms:modified>
</cp:coreProperties>
</file>